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07E4F0" w14:textId="73CFC09C" w:rsidR="001C4957" w:rsidRPr="008B0923" w:rsidRDefault="00A641B8" w:rsidP="00A641B8">
      <w:pPr>
        <w:jc w:val="center"/>
        <w:rPr>
          <w:b/>
          <w:sz w:val="28"/>
          <w:szCs w:val="28"/>
          <w:u w:val="single"/>
          <w:lang w:val="nn-NO"/>
        </w:rPr>
      </w:pPr>
      <w:r w:rsidRPr="008B0923">
        <w:rPr>
          <w:b/>
          <w:sz w:val="28"/>
          <w:szCs w:val="28"/>
          <w:u w:val="single"/>
          <w:lang w:val="nn-NO"/>
        </w:rPr>
        <w:t>KON</w:t>
      </w:r>
      <w:r w:rsidR="005B70FB" w:rsidRPr="008B0923">
        <w:rPr>
          <w:b/>
          <w:sz w:val="28"/>
          <w:szCs w:val="28"/>
          <w:u w:val="single"/>
          <w:lang w:val="nn-NO"/>
        </w:rPr>
        <w:t>TAKTSKJEMA</w:t>
      </w:r>
      <w:r w:rsidRPr="008B0923">
        <w:rPr>
          <w:b/>
          <w:sz w:val="28"/>
          <w:szCs w:val="28"/>
          <w:u w:val="single"/>
          <w:lang w:val="nn-NO"/>
        </w:rPr>
        <w:t xml:space="preserve"> RESSURSGRUPP</w:t>
      </w:r>
      <w:r w:rsidR="00CF7DC8" w:rsidRPr="008B0923">
        <w:rPr>
          <w:b/>
          <w:sz w:val="28"/>
          <w:szCs w:val="28"/>
          <w:u w:val="single"/>
          <w:lang w:val="nn-NO"/>
        </w:rPr>
        <w:t>A</w:t>
      </w:r>
    </w:p>
    <w:p w14:paraId="274D1BB9" w14:textId="542D3DA1" w:rsidR="00A641B8" w:rsidRPr="008B0923" w:rsidRDefault="00A641B8" w:rsidP="00A641B8">
      <w:pPr>
        <w:jc w:val="center"/>
        <w:rPr>
          <w:b/>
          <w:sz w:val="28"/>
          <w:szCs w:val="28"/>
          <w:u w:val="single"/>
          <w:lang w:val="nn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628"/>
      </w:tblGrid>
      <w:tr w:rsidR="00A641B8" w:rsidRPr="008B0923" w14:paraId="52DC8FC2" w14:textId="77777777" w:rsidTr="1CFDBB07">
        <w:tc>
          <w:tcPr>
            <w:tcW w:w="9628" w:type="dxa"/>
          </w:tcPr>
          <w:p w14:paraId="222FCAB8" w14:textId="77777777" w:rsidR="007934FA" w:rsidRDefault="007934FA" w:rsidP="007934FA">
            <w:pPr>
              <w:rPr>
                <w:sz w:val="28"/>
                <w:szCs w:val="28"/>
                <w:lang w:val="nn-NO"/>
              </w:rPr>
            </w:pPr>
            <w:r>
              <w:rPr>
                <w:sz w:val="28"/>
                <w:szCs w:val="28"/>
                <w:lang w:val="nn-NO"/>
              </w:rPr>
              <w:t>Dato:</w:t>
            </w:r>
          </w:p>
          <w:p w14:paraId="0C4C9510" w14:textId="77777777" w:rsidR="00906AB6" w:rsidRPr="008B0923" w:rsidRDefault="00906AB6" w:rsidP="00A641B8">
            <w:pPr>
              <w:rPr>
                <w:sz w:val="28"/>
                <w:szCs w:val="28"/>
                <w:lang w:val="nn-NO"/>
              </w:rPr>
            </w:pPr>
          </w:p>
          <w:p w14:paraId="14368488" w14:textId="77777777" w:rsidR="00A641B8" w:rsidRDefault="00A641B8" w:rsidP="00A641B8">
            <w:pPr>
              <w:rPr>
                <w:sz w:val="28"/>
                <w:szCs w:val="28"/>
                <w:lang w:val="nn-NO"/>
              </w:rPr>
            </w:pPr>
            <w:r w:rsidRPr="008B0923">
              <w:rPr>
                <w:sz w:val="28"/>
                <w:szCs w:val="28"/>
                <w:lang w:val="nn-NO"/>
              </w:rPr>
              <w:t xml:space="preserve">Barnets </w:t>
            </w:r>
            <w:r w:rsidR="008B0923" w:rsidRPr="008B0923">
              <w:rPr>
                <w:sz w:val="28"/>
                <w:szCs w:val="28"/>
                <w:lang w:val="nn-NO"/>
              </w:rPr>
              <w:t>namn</w:t>
            </w:r>
            <w:r w:rsidRPr="008B0923">
              <w:rPr>
                <w:sz w:val="28"/>
                <w:szCs w:val="28"/>
                <w:lang w:val="nn-NO"/>
              </w:rPr>
              <w:t xml:space="preserve">: </w:t>
            </w:r>
          </w:p>
          <w:p w14:paraId="00A19BA4" w14:textId="5BCF64FC" w:rsidR="007934FA" w:rsidRPr="008B0923" w:rsidRDefault="007934FA" w:rsidP="007934FA">
            <w:pPr>
              <w:rPr>
                <w:sz w:val="28"/>
                <w:szCs w:val="28"/>
                <w:lang w:val="nn-NO"/>
              </w:rPr>
            </w:pPr>
          </w:p>
        </w:tc>
      </w:tr>
      <w:tr w:rsidR="00A641B8" w:rsidRPr="008B0923" w14:paraId="4B260084" w14:textId="77777777" w:rsidTr="1CFDBB07">
        <w:tc>
          <w:tcPr>
            <w:tcW w:w="9628" w:type="dxa"/>
          </w:tcPr>
          <w:p w14:paraId="14A6BDE3" w14:textId="77777777" w:rsidR="00A641B8" w:rsidRDefault="00A641B8" w:rsidP="00A641B8">
            <w:pPr>
              <w:rPr>
                <w:sz w:val="28"/>
                <w:szCs w:val="28"/>
                <w:lang w:val="nn-NO"/>
              </w:rPr>
            </w:pPr>
            <w:r w:rsidRPr="008B0923">
              <w:rPr>
                <w:sz w:val="28"/>
                <w:szCs w:val="28"/>
                <w:lang w:val="nn-NO"/>
              </w:rPr>
              <w:t>Klasse/gruppe:</w:t>
            </w:r>
          </w:p>
          <w:p w14:paraId="7283F39F" w14:textId="795A34C1" w:rsidR="007934FA" w:rsidRPr="008B0923" w:rsidRDefault="007934FA" w:rsidP="00A641B8">
            <w:pPr>
              <w:rPr>
                <w:sz w:val="28"/>
                <w:szCs w:val="28"/>
                <w:lang w:val="nn-NO"/>
              </w:rPr>
            </w:pPr>
          </w:p>
        </w:tc>
      </w:tr>
      <w:tr w:rsidR="00C32DBF" w:rsidRPr="008B0923" w14:paraId="3AF7ACF4" w14:textId="77777777" w:rsidTr="1CFDBB07">
        <w:tc>
          <w:tcPr>
            <w:tcW w:w="9628" w:type="dxa"/>
          </w:tcPr>
          <w:p w14:paraId="36DFB035" w14:textId="24003D95" w:rsidR="00C32DBF" w:rsidRDefault="00C32DBF" w:rsidP="00A641B8">
            <w:pPr>
              <w:rPr>
                <w:sz w:val="28"/>
                <w:szCs w:val="28"/>
                <w:lang w:val="nn-NO"/>
              </w:rPr>
            </w:pPr>
            <w:r>
              <w:rPr>
                <w:sz w:val="28"/>
                <w:szCs w:val="28"/>
                <w:lang w:val="nn-NO"/>
              </w:rPr>
              <w:t>Kva er lagt ved av tidlegare analysar og vurderingar?</w:t>
            </w:r>
          </w:p>
          <w:p w14:paraId="384752FF" w14:textId="77777777" w:rsidR="00960CCD" w:rsidRDefault="00960CCD" w:rsidP="00A641B8">
            <w:pPr>
              <w:rPr>
                <w:sz w:val="28"/>
                <w:szCs w:val="28"/>
                <w:lang w:val="nn-NO"/>
              </w:rPr>
            </w:pPr>
          </w:p>
          <w:p w14:paraId="5D523303" w14:textId="62F431E9" w:rsidR="00C32DBF" w:rsidRDefault="009201F0" w:rsidP="00A641B8">
            <w:pPr>
              <w:rPr>
                <w:sz w:val="28"/>
                <w:szCs w:val="28"/>
                <w:lang w:val="nn-NO"/>
              </w:rPr>
            </w:pPr>
            <w:sdt>
              <w:sdtPr>
                <w:rPr>
                  <w:sz w:val="28"/>
                  <w:szCs w:val="28"/>
                  <w:lang w:val="nn-NO"/>
                </w:rPr>
                <w:id w:val="-16532074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  <w:lang w:val="nn-NO"/>
                  </w:rPr>
                  <w:t>☐</w:t>
                </w:r>
              </w:sdtContent>
            </w:sdt>
            <w:r w:rsidR="009511C9">
              <w:rPr>
                <w:sz w:val="28"/>
                <w:szCs w:val="28"/>
                <w:lang w:val="nn-NO"/>
              </w:rPr>
              <w:t>Informasjonsinnhenting frå Oppdagingsfasen</w:t>
            </w:r>
          </w:p>
          <w:p w14:paraId="795AF408" w14:textId="6746774E" w:rsidR="009511C9" w:rsidRDefault="009201F0" w:rsidP="00A641B8">
            <w:pPr>
              <w:rPr>
                <w:sz w:val="28"/>
                <w:szCs w:val="28"/>
                <w:lang w:val="nn-NO"/>
              </w:rPr>
            </w:pPr>
            <w:sdt>
              <w:sdtPr>
                <w:rPr>
                  <w:sz w:val="28"/>
                  <w:szCs w:val="28"/>
                  <w:lang w:val="nn-NO"/>
                </w:rPr>
                <w:id w:val="-1222515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  <w:lang w:val="nn-NO"/>
                  </w:rPr>
                  <w:t>☐</w:t>
                </w:r>
              </w:sdtContent>
            </w:sdt>
            <w:r w:rsidR="009511C9">
              <w:rPr>
                <w:sz w:val="28"/>
                <w:szCs w:val="28"/>
                <w:lang w:val="nn-NO"/>
              </w:rPr>
              <w:t>Fugleperspektivet/monitorering</w:t>
            </w:r>
          </w:p>
          <w:p w14:paraId="0243809D" w14:textId="77777777" w:rsidR="009511C9" w:rsidRDefault="009201F0" w:rsidP="00A641B8">
            <w:pPr>
              <w:rPr>
                <w:sz w:val="28"/>
                <w:szCs w:val="28"/>
                <w:lang w:val="nn-NO"/>
              </w:rPr>
            </w:pPr>
            <w:sdt>
              <w:sdtPr>
                <w:rPr>
                  <w:sz w:val="28"/>
                  <w:szCs w:val="28"/>
                  <w:lang w:val="nn-NO"/>
                </w:rPr>
                <w:id w:val="13102911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  <w:lang w:val="nn-NO"/>
                  </w:rPr>
                  <w:t>☐</w:t>
                </w:r>
              </w:sdtContent>
            </w:sdt>
            <w:r>
              <w:rPr>
                <w:sz w:val="28"/>
                <w:szCs w:val="28"/>
                <w:lang w:val="nn-NO"/>
              </w:rPr>
              <w:t>Pedagogisk analyse</w:t>
            </w:r>
          </w:p>
          <w:p w14:paraId="757C41DD" w14:textId="4B1F13B2" w:rsidR="00960CCD" w:rsidRPr="008B0923" w:rsidRDefault="00960CCD" w:rsidP="00A641B8">
            <w:pPr>
              <w:rPr>
                <w:sz w:val="28"/>
                <w:szCs w:val="28"/>
                <w:lang w:val="nn-NO"/>
              </w:rPr>
            </w:pPr>
          </w:p>
        </w:tc>
      </w:tr>
      <w:tr w:rsidR="00A641B8" w:rsidRPr="008B0923" w14:paraId="5ADED025" w14:textId="77777777" w:rsidTr="1CFDBB07">
        <w:tc>
          <w:tcPr>
            <w:tcW w:w="9628" w:type="dxa"/>
          </w:tcPr>
          <w:p w14:paraId="3639E84B" w14:textId="684E7C87" w:rsidR="00A641B8" w:rsidRPr="008B0923" w:rsidRDefault="00CF7DC8" w:rsidP="00A641B8">
            <w:pPr>
              <w:rPr>
                <w:sz w:val="28"/>
                <w:szCs w:val="28"/>
                <w:lang w:val="nn-NO"/>
              </w:rPr>
            </w:pPr>
            <w:r w:rsidRPr="008B0923">
              <w:rPr>
                <w:sz w:val="28"/>
                <w:szCs w:val="28"/>
                <w:lang w:val="nn-NO"/>
              </w:rPr>
              <w:t>Kvifor</w:t>
            </w:r>
            <w:r w:rsidR="00A641B8" w:rsidRPr="008B0923">
              <w:rPr>
                <w:sz w:val="28"/>
                <w:szCs w:val="28"/>
                <w:lang w:val="nn-NO"/>
              </w:rPr>
              <w:t xml:space="preserve"> </w:t>
            </w:r>
            <w:r w:rsidRPr="008B0923">
              <w:rPr>
                <w:sz w:val="28"/>
                <w:szCs w:val="28"/>
                <w:lang w:val="nn-NO"/>
              </w:rPr>
              <w:t>ynskjer</w:t>
            </w:r>
            <w:r w:rsidR="00A641B8" w:rsidRPr="008B0923">
              <w:rPr>
                <w:sz w:val="28"/>
                <w:szCs w:val="28"/>
                <w:lang w:val="nn-NO"/>
              </w:rPr>
              <w:t xml:space="preserve"> du barnet</w:t>
            </w:r>
            <w:r w:rsidR="444EAA18" w:rsidRPr="008B0923">
              <w:rPr>
                <w:sz w:val="28"/>
                <w:szCs w:val="28"/>
                <w:lang w:val="nn-NO"/>
              </w:rPr>
              <w:t>/gruppa</w:t>
            </w:r>
            <w:r w:rsidR="00A641B8" w:rsidRPr="008B0923">
              <w:rPr>
                <w:sz w:val="28"/>
                <w:szCs w:val="28"/>
                <w:lang w:val="nn-NO"/>
              </w:rPr>
              <w:t xml:space="preserve"> drøft</w:t>
            </w:r>
            <w:r w:rsidRPr="008B0923">
              <w:rPr>
                <w:sz w:val="28"/>
                <w:szCs w:val="28"/>
                <w:lang w:val="nn-NO"/>
              </w:rPr>
              <w:t>a</w:t>
            </w:r>
            <w:r w:rsidR="00A641B8" w:rsidRPr="008B0923">
              <w:rPr>
                <w:sz w:val="28"/>
                <w:szCs w:val="28"/>
                <w:lang w:val="nn-NO"/>
              </w:rPr>
              <w:t xml:space="preserve"> i ressursgrupp</w:t>
            </w:r>
            <w:r w:rsidRPr="008B0923">
              <w:rPr>
                <w:sz w:val="28"/>
                <w:szCs w:val="28"/>
                <w:lang w:val="nn-NO"/>
              </w:rPr>
              <w:t>a</w:t>
            </w:r>
            <w:r w:rsidR="00A641B8" w:rsidRPr="008B0923">
              <w:rPr>
                <w:sz w:val="28"/>
                <w:szCs w:val="28"/>
                <w:lang w:val="nn-NO"/>
              </w:rPr>
              <w:t>?</w:t>
            </w:r>
          </w:p>
          <w:p w14:paraId="6EFD0310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3CDDFE0E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0BEE9535" w14:textId="49B8428D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</w:tc>
      </w:tr>
      <w:tr w:rsidR="00A641B8" w:rsidRPr="008B0923" w14:paraId="34795A80" w14:textId="77777777" w:rsidTr="1CFDBB07">
        <w:tc>
          <w:tcPr>
            <w:tcW w:w="9628" w:type="dxa"/>
          </w:tcPr>
          <w:p w14:paraId="55F86951" w14:textId="13AB4060" w:rsidR="00A641B8" w:rsidRPr="008B0923" w:rsidRDefault="005D74D0" w:rsidP="00A641B8">
            <w:pPr>
              <w:rPr>
                <w:sz w:val="28"/>
                <w:szCs w:val="28"/>
                <w:lang w:val="nn-NO"/>
              </w:rPr>
            </w:pPr>
            <w:r w:rsidRPr="008B0923">
              <w:rPr>
                <w:sz w:val="28"/>
                <w:szCs w:val="28"/>
                <w:lang w:val="nn-NO"/>
              </w:rPr>
              <w:t xml:space="preserve">Kva </w:t>
            </w:r>
            <w:r w:rsidR="00A641B8" w:rsidRPr="008B0923">
              <w:rPr>
                <w:sz w:val="28"/>
                <w:szCs w:val="28"/>
                <w:lang w:val="nn-NO"/>
              </w:rPr>
              <w:t xml:space="preserve">tiltak </w:t>
            </w:r>
            <w:r w:rsidR="560159D5" w:rsidRPr="008B0923">
              <w:rPr>
                <w:sz w:val="28"/>
                <w:szCs w:val="28"/>
                <w:lang w:val="nn-NO"/>
              </w:rPr>
              <w:t xml:space="preserve">er </w:t>
            </w:r>
            <w:r w:rsidR="00A641B8" w:rsidRPr="008B0923">
              <w:rPr>
                <w:sz w:val="28"/>
                <w:szCs w:val="28"/>
                <w:lang w:val="nn-NO"/>
              </w:rPr>
              <w:t xml:space="preserve">forsøkt </w:t>
            </w:r>
            <w:r w:rsidR="14CF1E26" w:rsidRPr="008B0923">
              <w:rPr>
                <w:sz w:val="28"/>
                <w:szCs w:val="28"/>
                <w:lang w:val="nn-NO"/>
              </w:rPr>
              <w:t>til no</w:t>
            </w:r>
            <w:r w:rsidR="00A641B8" w:rsidRPr="008B0923">
              <w:rPr>
                <w:sz w:val="28"/>
                <w:szCs w:val="28"/>
                <w:lang w:val="nn-NO"/>
              </w:rPr>
              <w:t>?</w:t>
            </w:r>
          </w:p>
          <w:p w14:paraId="6487C50A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0A831B3B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30E3F6A1" w14:textId="1E1E467E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</w:tc>
      </w:tr>
      <w:tr w:rsidR="00A641B8" w:rsidRPr="008B0923" w14:paraId="27F6E9A8" w14:textId="77777777" w:rsidTr="1CFDBB07">
        <w:tc>
          <w:tcPr>
            <w:tcW w:w="9628" w:type="dxa"/>
          </w:tcPr>
          <w:p w14:paraId="54DCB723" w14:textId="3A428863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  <w:r w:rsidRPr="008B0923">
              <w:rPr>
                <w:sz w:val="28"/>
                <w:szCs w:val="28"/>
                <w:lang w:val="nn-NO"/>
              </w:rPr>
              <w:t>Forslag til vid</w:t>
            </w:r>
            <w:r w:rsidR="00CE7570" w:rsidRPr="008B0923">
              <w:rPr>
                <w:sz w:val="28"/>
                <w:szCs w:val="28"/>
                <w:lang w:val="nn-NO"/>
              </w:rPr>
              <w:t>a</w:t>
            </w:r>
            <w:r w:rsidRPr="008B0923">
              <w:rPr>
                <w:sz w:val="28"/>
                <w:szCs w:val="28"/>
                <w:lang w:val="nn-NO"/>
              </w:rPr>
              <w:t>re hensiktsmessige tiltak?</w:t>
            </w:r>
          </w:p>
          <w:p w14:paraId="2F728AEC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6A8D0EFA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2E91BC70" w14:textId="5848590C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</w:tc>
      </w:tr>
      <w:tr w:rsidR="00A641B8" w:rsidRPr="008B0923" w14:paraId="1EA79CFB" w14:textId="77777777" w:rsidTr="1CFDBB07">
        <w:tc>
          <w:tcPr>
            <w:tcW w:w="9628" w:type="dxa"/>
          </w:tcPr>
          <w:p w14:paraId="743D01BF" w14:textId="1B8B4E0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  <w:r w:rsidRPr="008B0923">
              <w:rPr>
                <w:sz w:val="28"/>
                <w:szCs w:val="28"/>
                <w:lang w:val="nn-NO"/>
              </w:rPr>
              <w:t xml:space="preserve">Er </w:t>
            </w:r>
            <w:r w:rsidR="008B0923">
              <w:rPr>
                <w:sz w:val="28"/>
                <w:szCs w:val="28"/>
                <w:lang w:val="nn-NO"/>
              </w:rPr>
              <w:t>foreldre</w:t>
            </w:r>
            <w:r w:rsidRPr="008B0923">
              <w:rPr>
                <w:sz w:val="28"/>
                <w:szCs w:val="28"/>
                <w:lang w:val="nn-NO"/>
              </w:rPr>
              <w:t xml:space="preserve"> informert og samtykker til at barnets utfordring</w:t>
            </w:r>
            <w:r w:rsidR="00CE7570" w:rsidRPr="008B0923">
              <w:rPr>
                <w:sz w:val="28"/>
                <w:szCs w:val="28"/>
                <w:lang w:val="nn-NO"/>
              </w:rPr>
              <w:t>a</w:t>
            </w:r>
            <w:r w:rsidRPr="008B0923">
              <w:rPr>
                <w:sz w:val="28"/>
                <w:szCs w:val="28"/>
                <w:lang w:val="nn-NO"/>
              </w:rPr>
              <w:t xml:space="preserve">r </w:t>
            </w:r>
            <w:r w:rsidR="00CE7570" w:rsidRPr="008B0923">
              <w:rPr>
                <w:sz w:val="28"/>
                <w:szCs w:val="28"/>
                <w:lang w:val="nn-NO"/>
              </w:rPr>
              <w:t xml:space="preserve">vert </w:t>
            </w:r>
            <w:r w:rsidRPr="008B0923">
              <w:rPr>
                <w:sz w:val="28"/>
                <w:szCs w:val="28"/>
                <w:lang w:val="nn-NO"/>
              </w:rPr>
              <w:t>drøft</w:t>
            </w:r>
            <w:r w:rsidR="00D0586A" w:rsidRPr="008B0923">
              <w:rPr>
                <w:sz w:val="28"/>
                <w:szCs w:val="28"/>
                <w:lang w:val="nn-NO"/>
              </w:rPr>
              <w:t>a</w:t>
            </w:r>
            <w:r w:rsidRPr="008B0923">
              <w:rPr>
                <w:sz w:val="28"/>
                <w:szCs w:val="28"/>
                <w:lang w:val="nn-NO"/>
              </w:rPr>
              <w:t xml:space="preserve"> i ressursgrupp</w:t>
            </w:r>
            <w:r w:rsidR="00D0586A" w:rsidRPr="008B0923">
              <w:rPr>
                <w:sz w:val="28"/>
                <w:szCs w:val="28"/>
                <w:lang w:val="nn-NO"/>
              </w:rPr>
              <w:t>a</w:t>
            </w:r>
            <w:r w:rsidRPr="008B0923">
              <w:rPr>
                <w:sz w:val="28"/>
                <w:szCs w:val="28"/>
                <w:lang w:val="nn-NO"/>
              </w:rPr>
              <w:t>?</w:t>
            </w:r>
          </w:p>
          <w:p w14:paraId="32962927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09862848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466EAB1F" w14:textId="5D8D1C5E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</w:tc>
      </w:tr>
    </w:tbl>
    <w:p w14:paraId="1C88A531" w14:textId="146B4C4A" w:rsidR="00145EE9" w:rsidRPr="008B0923" w:rsidRDefault="00145EE9" w:rsidP="009201F0">
      <w:pPr>
        <w:rPr>
          <w:sz w:val="28"/>
          <w:szCs w:val="28"/>
          <w:lang w:val="nn-NO"/>
        </w:rPr>
      </w:pPr>
    </w:p>
    <w:sectPr w:rsidR="00145EE9" w:rsidRPr="008B0923" w:rsidSect="001C4957">
      <w:headerReference w:type="default" r:id="rId9"/>
      <w:pgSz w:w="11906" w:h="16838"/>
      <w:pgMar w:top="2835" w:right="1134" w:bottom="260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E8A40F" w14:textId="77777777" w:rsidR="001D03AD" w:rsidRDefault="001D03AD" w:rsidP="00D158C2">
      <w:r>
        <w:separator/>
      </w:r>
    </w:p>
  </w:endnote>
  <w:endnote w:type="continuationSeparator" w:id="0">
    <w:p w14:paraId="731A32C2" w14:textId="77777777" w:rsidR="001D03AD" w:rsidRDefault="001D03AD" w:rsidP="00D158C2">
      <w:r>
        <w:continuationSeparator/>
      </w:r>
    </w:p>
  </w:endnote>
  <w:endnote w:type="continuationNotice" w:id="1">
    <w:p w14:paraId="22409C18" w14:textId="77777777" w:rsidR="00145EE9" w:rsidRDefault="00145EE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8FFF83" w14:textId="77777777" w:rsidR="001D03AD" w:rsidRDefault="001D03AD" w:rsidP="00D158C2">
      <w:r>
        <w:separator/>
      </w:r>
    </w:p>
  </w:footnote>
  <w:footnote w:type="continuationSeparator" w:id="0">
    <w:p w14:paraId="2D148676" w14:textId="77777777" w:rsidR="001D03AD" w:rsidRDefault="001D03AD" w:rsidP="00D158C2">
      <w:r>
        <w:continuationSeparator/>
      </w:r>
    </w:p>
  </w:footnote>
  <w:footnote w:type="continuationNotice" w:id="1">
    <w:p w14:paraId="6EE76638" w14:textId="77777777" w:rsidR="00145EE9" w:rsidRDefault="00145EE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AE988" w14:textId="77777777" w:rsidR="00D158C2" w:rsidRDefault="00D158C2">
    <w:pPr>
      <w:pStyle w:val="Toppteks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DD84542" wp14:editId="0CE5A6CF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41999" cy="10672879"/>
          <wp:effectExtent l="0" t="0" r="190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1999" cy="1067287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1B8"/>
    <w:rsid w:val="00133D1F"/>
    <w:rsid w:val="00135140"/>
    <w:rsid w:val="00145EE9"/>
    <w:rsid w:val="001A1819"/>
    <w:rsid w:val="001A6121"/>
    <w:rsid w:val="001C4957"/>
    <w:rsid w:val="001D03AD"/>
    <w:rsid w:val="003E5F61"/>
    <w:rsid w:val="00402B69"/>
    <w:rsid w:val="00431AA0"/>
    <w:rsid w:val="004D118B"/>
    <w:rsid w:val="005B70FB"/>
    <w:rsid w:val="005D74D0"/>
    <w:rsid w:val="00650BAC"/>
    <w:rsid w:val="006F0441"/>
    <w:rsid w:val="0076554F"/>
    <w:rsid w:val="007934FA"/>
    <w:rsid w:val="00805C33"/>
    <w:rsid w:val="008B0923"/>
    <w:rsid w:val="008D7548"/>
    <w:rsid w:val="00906AB6"/>
    <w:rsid w:val="009201F0"/>
    <w:rsid w:val="009511C9"/>
    <w:rsid w:val="00960CCD"/>
    <w:rsid w:val="009E5EC6"/>
    <w:rsid w:val="00A641B8"/>
    <w:rsid w:val="00AF776B"/>
    <w:rsid w:val="00B16120"/>
    <w:rsid w:val="00C32DBF"/>
    <w:rsid w:val="00CE7570"/>
    <w:rsid w:val="00CF7DC8"/>
    <w:rsid w:val="00D0586A"/>
    <w:rsid w:val="00D158C2"/>
    <w:rsid w:val="00DE244A"/>
    <w:rsid w:val="00E8629D"/>
    <w:rsid w:val="00ED4FD5"/>
    <w:rsid w:val="00FC65E1"/>
    <w:rsid w:val="0697A439"/>
    <w:rsid w:val="14CF1E26"/>
    <w:rsid w:val="1CFDBB07"/>
    <w:rsid w:val="444EAA18"/>
    <w:rsid w:val="56015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F74D2A7"/>
  <w15:chartTrackingRefBased/>
  <w15:docId w15:val="{5DA861F9-432C-4687-8E44-775C467CA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158C2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D158C2"/>
  </w:style>
  <w:style w:type="paragraph" w:styleId="Bunntekst">
    <w:name w:val="footer"/>
    <w:basedOn w:val="Normal"/>
    <w:link w:val="BunntekstTegn"/>
    <w:uiPriority w:val="99"/>
    <w:unhideWhenUsed/>
    <w:rsid w:val="00D158C2"/>
    <w:pPr>
      <w:tabs>
        <w:tab w:val="center" w:pos="4513"/>
        <w:tab w:val="right" w:pos="902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D158C2"/>
  </w:style>
  <w:style w:type="table" w:styleId="Tabellrutenett">
    <w:name w:val="Table Grid"/>
    <w:basedOn w:val="Vanligtabell"/>
    <w:uiPriority w:val="39"/>
    <w:rsid w:val="00A641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krhsrvfs02\brukere\mvk\Downloads\Klepp-kommune-Brevm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e9a8747-bea2-4585-b8b5-e6a95f7e48a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195E7BE9B1B34F93F20DF5A0D35F89" ma:contentTypeVersion="15" ma:contentTypeDescription="Opprett et nytt dokument." ma:contentTypeScope="" ma:versionID="378fa5d84cdabd8d3e5652848861b3bb">
  <xsd:schema xmlns:xsd="http://www.w3.org/2001/XMLSchema" xmlns:xs="http://www.w3.org/2001/XMLSchema" xmlns:p="http://schemas.microsoft.com/office/2006/metadata/properties" xmlns:ns3="9e9a8747-bea2-4585-b8b5-e6a95f7e48a6" xmlns:ns4="78c1c82e-3fb7-412b-84ff-63a7dda01239" targetNamespace="http://schemas.microsoft.com/office/2006/metadata/properties" ma:root="true" ma:fieldsID="33549cf5752f4d58e06f6ed1496459a0" ns3:_="" ns4:_="">
    <xsd:import namespace="9e9a8747-bea2-4585-b8b5-e6a95f7e48a6"/>
    <xsd:import namespace="78c1c82e-3fb7-412b-84ff-63a7dda0123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9a8747-bea2-4585-b8b5-e6a95f7e48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c1c82e-3fb7-412b-84ff-63a7dda0123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Hash for deling av tip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66E8524-035D-490F-BC5F-2AD6DB2F4CCB}">
  <ds:schemaRefs>
    <ds:schemaRef ds:uri="9e9a8747-bea2-4585-b8b5-e6a95f7e48a6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78c1c82e-3fb7-412b-84ff-63a7dda0123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19F5104-6703-4716-BA87-51042274C2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DCF2FE3-D325-4BB0-8CA6-6DAA77062F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9a8747-bea2-4585-b8b5-e6a95f7e48a6"/>
    <ds:schemaRef ds:uri="78c1c82e-3fb7-412b-84ff-63a7dda012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Klepp-kommune-Brevmal.dotx</Template>
  <TotalTime>6</TotalTime>
  <Pages>1</Pages>
  <Words>74</Words>
  <Characters>393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Vigdis Vatne</dc:creator>
  <cp:keywords/>
  <dc:description/>
  <cp:lastModifiedBy>Monica Nordås</cp:lastModifiedBy>
  <cp:revision>7</cp:revision>
  <cp:lastPrinted>2023-02-07T09:49:00Z</cp:lastPrinted>
  <dcterms:created xsi:type="dcterms:W3CDTF">2023-02-07T09:45:00Z</dcterms:created>
  <dcterms:modified xsi:type="dcterms:W3CDTF">2023-02-07T09:50:00Z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0x010100B0195E7BE9B1B34F93F20DF5A0D35F89</vt:lpwstr>
  </property>
  <property fmtid="{D5CDD505-2E9C-101B-9397-08002B2CF9AE}" pid="3" name="_dlc_DocIdItemGuid">
    <vt:lpwstr>cda0e698-3bf8-40ce-bb3f-c96433b304ad</vt:lpwstr>
  </property>
</Properties>
</file>