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7E4F0" w14:textId="73CFC09C" w:rsidR="001C4957" w:rsidRPr="008B0923" w:rsidRDefault="00A641B8" w:rsidP="00A641B8">
      <w:pPr>
        <w:jc w:val="center"/>
        <w:rPr>
          <w:b/>
          <w:sz w:val="28"/>
          <w:szCs w:val="28"/>
          <w:u w:val="single"/>
          <w:lang w:val="nn-NO"/>
        </w:rPr>
      </w:pPr>
      <w:r w:rsidRPr="008B0923">
        <w:rPr>
          <w:b/>
          <w:sz w:val="28"/>
          <w:szCs w:val="28"/>
          <w:u w:val="single"/>
          <w:lang w:val="nn-NO"/>
        </w:rPr>
        <w:t>KON</w:t>
      </w:r>
      <w:r w:rsidR="005B70FB" w:rsidRPr="008B0923">
        <w:rPr>
          <w:b/>
          <w:sz w:val="28"/>
          <w:szCs w:val="28"/>
          <w:u w:val="single"/>
          <w:lang w:val="nn-NO"/>
        </w:rPr>
        <w:t>TAKTSKJEMA</w:t>
      </w:r>
      <w:r w:rsidRPr="008B0923">
        <w:rPr>
          <w:b/>
          <w:sz w:val="28"/>
          <w:szCs w:val="28"/>
          <w:u w:val="single"/>
          <w:lang w:val="nn-NO"/>
        </w:rPr>
        <w:t xml:space="preserve"> RESSURSGRUPP</w:t>
      </w:r>
      <w:r w:rsidR="00CF7DC8" w:rsidRPr="008B0923">
        <w:rPr>
          <w:b/>
          <w:sz w:val="28"/>
          <w:szCs w:val="28"/>
          <w:u w:val="single"/>
          <w:lang w:val="nn-NO"/>
        </w:rPr>
        <w:t>A</w:t>
      </w:r>
    </w:p>
    <w:p w14:paraId="274D1BB9" w14:textId="542D3DA1" w:rsidR="00A641B8" w:rsidRPr="008B0923" w:rsidRDefault="00A641B8" w:rsidP="00A641B8">
      <w:pPr>
        <w:jc w:val="center"/>
        <w:rPr>
          <w:b/>
          <w:sz w:val="28"/>
          <w:szCs w:val="28"/>
          <w:u w:val="single"/>
          <w:lang w:val="nn-NO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641B8" w:rsidRPr="008B0923" w14:paraId="52DC8FC2" w14:textId="77777777" w:rsidTr="1CFDBB07">
        <w:tc>
          <w:tcPr>
            <w:tcW w:w="9628" w:type="dxa"/>
          </w:tcPr>
          <w:p w14:paraId="222FCAB8" w14:textId="77777777" w:rsidR="007934FA" w:rsidRDefault="007934FA" w:rsidP="007934FA">
            <w:pPr>
              <w:rPr>
                <w:sz w:val="28"/>
                <w:szCs w:val="28"/>
                <w:lang w:val="nn-NO"/>
              </w:rPr>
            </w:pPr>
            <w:r>
              <w:rPr>
                <w:sz w:val="28"/>
                <w:szCs w:val="28"/>
                <w:lang w:val="nn-NO"/>
              </w:rPr>
              <w:t>Dato:</w:t>
            </w:r>
          </w:p>
          <w:p w14:paraId="0C4C9510" w14:textId="77777777" w:rsidR="00906AB6" w:rsidRPr="008B0923" w:rsidRDefault="00906AB6" w:rsidP="00A641B8">
            <w:pPr>
              <w:rPr>
                <w:sz w:val="28"/>
                <w:szCs w:val="28"/>
                <w:lang w:val="nn-NO"/>
              </w:rPr>
            </w:pPr>
          </w:p>
          <w:p w14:paraId="14368488" w14:textId="77777777" w:rsidR="00A641B8" w:rsidRDefault="00A641B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 xml:space="preserve">Barnets </w:t>
            </w:r>
            <w:r w:rsidR="008B0923" w:rsidRPr="008B0923">
              <w:rPr>
                <w:sz w:val="28"/>
                <w:szCs w:val="28"/>
                <w:lang w:val="nn-NO"/>
              </w:rPr>
              <w:t>namn</w:t>
            </w:r>
            <w:r w:rsidRPr="008B0923">
              <w:rPr>
                <w:sz w:val="28"/>
                <w:szCs w:val="28"/>
                <w:lang w:val="nn-NO"/>
              </w:rPr>
              <w:t xml:space="preserve">: </w:t>
            </w:r>
          </w:p>
          <w:p w14:paraId="00A19BA4" w14:textId="5BCF64FC" w:rsidR="007934FA" w:rsidRPr="008B0923" w:rsidRDefault="007934FA" w:rsidP="007934FA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4B260084" w14:textId="77777777" w:rsidTr="1CFDBB07">
        <w:tc>
          <w:tcPr>
            <w:tcW w:w="9628" w:type="dxa"/>
          </w:tcPr>
          <w:p w14:paraId="14A6BDE3" w14:textId="77777777" w:rsidR="00A641B8" w:rsidRDefault="00A641B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>Klasse/gruppe:</w:t>
            </w:r>
          </w:p>
          <w:p w14:paraId="7283F39F" w14:textId="795A34C1" w:rsidR="007934FA" w:rsidRPr="008B0923" w:rsidRDefault="007934FA" w:rsidP="00A641B8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5ADED025" w14:textId="77777777" w:rsidTr="1CFDBB07">
        <w:tc>
          <w:tcPr>
            <w:tcW w:w="9628" w:type="dxa"/>
          </w:tcPr>
          <w:p w14:paraId="3639E84B" w14:textId="684E7C87" w:rsidR="00A641B8" w:rsidRPr="008B0923" w:rsidRDefault="00CF7DC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>Kvifor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 </w:t>
            </w:r>
            <w:r w:rsidRPr="008B0923">
              <w:rPr>
                <w:sz w:val="28"/>
                <w:szCs w:val="28"/>
                <w:lang w:val="nn-NO"/>
              </w:rPr>
              <w:t>ynskjer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 du barnet</w:t>
            </w:r>
            <w:r w:rsidR="444EAA18" w:rsidRPr="008B0923">
              <w:rPr>
                <w:sz w:val="28"/>
                <w:szCs w:val="28"/>
                <w:lang w:val="nn-NO"/>
              </w:rPr>
              <w:t>/gruppa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 drøft</w:t>
            </w:r>
            <w:r w:rsidRPr="008B0923">
              <w:rPr>
                <w:sz w:val="28"/>
                <w:szCs w:val="28"/>
                <w:lang w:val="nn-NO"/>
              </w:rPr>
              <w:t>a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 i ressursgrupp</w:t>
            </w:r>
            <w:r w:rsidRPr="008B0923">
              <w:rPr>
                <w:sz w:val="28"/>
                <w:szCs w:val="28"/>
                <w:lang w:val="nn-NO"/>
              </w:rPr>
              <w:t>a</w:t>
            </w:r>
            <w:r w:rsidR="00A641B8" w:rsidRPr="008B0923">
              <w:rPr>
                <w:sz w:val="28"/>
                <w:szCs w:val="28"/>
                <w:lang w:val="nn-NO"/>
              </w:rPr>
              <w:t>?</w:t>
            </w:r>
          </w:p>
          <w:p w14:paraId="6EFD0310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6323F12B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7EC0E904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3CDDFE0E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0BEE9535" w14:textId="49B8428D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34795A80" w14:textId="77777777" w:rsidTr="1CFDBB07">
        <w:tc>
          <w:tcPr>
            <w:tcW w:w="9628" w:type="dxa"/>
          </w:tcPr>
          <w:p w14:paraId="55F86951" w14:textId="13AB4060" w:rsidR="00A641B8" w:rsidRPr="008B0923" w:rsidRDefault="005D74D0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 xml:space="preserve">Kva 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tiltak </w:t>
            </w:r>
            <w:r w:rsidR="560159D5" w:rsidRPr="008B0923">
              <w:rPr>
                <w:sz w:val="28"/>
                <w:szCs w:val="28"/>
                <w:lang w:val="nn-NO"/>
              </w:rPr>
              <w:t xml:space="preserve">er </w:t>
            </w:r>
            <w:r w:rsidR="00A641B8" w:rsidRPr="008B0923">
              <w:rPr>
                <w:sz w:val="28"/>
                <w:szCs w:val="28"/>
                <w:lang w:val="nn-NO"/>
              </w:rPr>
              <w:t xml:space="preserve">forsøkt </w:t>
            </w:r>
            <w:r w:rsidR="14CF1E26" w:rsidRPr="008B0923">
              <w:rPr>
                <w:sz w:val="28"/>
                <w:szCs w:val="28"/>
                <w:lang w:val="nn-NO"/>
              </w:rPr>
              <w:t>til no</w:t>
            </w:r>
            <w:r w:rsidR="00A641B8" w:rsidRPr="008B0923">
              <w:rPr>
                <w:sz w:val="28"/>
                <w:szCs w:val="28"/>
                <w:lang w:val="nn-NO"/>
              </w:rPr>
              <w:t>?</w:t>
            </w:r>
          </w:p>
          <w:p w14:paraId="6487C50A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37A70958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0A831B3B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30E3F6A1" w14:textId="1E1E467E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27F6E9A8" w14:textId="77777777" w:rsidTr="1CFDBB07">
        <w:tc>
          <w:tcPr>
            <w:tcW w:w="9628" w:type="dxa"/>
          </w:tcPr>
          <w:p w14:paraId="54DCB723" w14:textId="3A428863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>Forslag til vid</w:t>
            </w:r>
            <w:r w:rsidR="00CE7570" w:rsidRPr="008B0923">
              <w:rPr>
                <w:sz w:val="28"/>
                <w:szCs w:val="28"/>
                <w:lang w:val="nn-NO"/>
              </w:rPr>
              <w:t>a</w:t>
            </w:r>
            <w:r w:rsidRPr="008B0923">
              <w:rPr>
                <w:sz w:val="28"/>
                <w:szCs w:val="28"/>
                <w:lang w:val="nn-NO"/>
              </w:rPr>
              <w:t>re hensiktsmessige tiltak?</w:t>
            </w:r>
          </w:p>
          <w:p w14:paraId="3CA5EC07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2F728AEC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6A8D0EFA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2E91BC70" w14:textId="5848590C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</w:tc>
      </w:tr>
      <w:tr w:rsidR="00A641B8" w:rsidRPr="008B0923" w14:paraId="1EA79CFB" w14:textId="77777777" w:rsidTr="1CFDBB07">
        <w:tc>
          <w:tcPr>
            <w:tcW w:w="9628" w:type="dxa"/>
          </w:tcPr>
          <w:p w14:paraId="743D01BF" w14:textId="1B8B4E0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  <w:r w:rsidRPr="008B0923">
              <w:rPr>
                <w:sz w:val="28"/>
                <w:szCs w:val="28"/>
                <w:lang w:val="nn-NO"/>
              </w:rPr>
              <w:t xml:space="preserve">Er </w:t>
            </w:r>
            <w:r w:rsidR="008B0923">
              <w:rPr>
                <w:sz w:val="28"/>
                <w:szCs w:val="28"/>
                <w:lang w:val="nn-NO"/>
              </w:rPr>
              <w:t>foreldre</w:t>
            </w:r>
            <w:r w:rsidRPr="008B0923">
              <w:rPr>
                <w:sz w:val="28"/>
                <w:szCs w:val="28"/>
                <w:lang w:val="nn-NO"/>
              </w:rPr>
              <w:t xml:space="preserve"> informert og samtykker til at barnets utfordring</w:t>
            </w:r>
            <w:r w:rsidR="00CE7570" w:rsidRPr="008B0923">
              <w:rPr>
                <w:sz w:val="28"/>
                <w:szCs w:val="28"/>
                <w:lang w:val="nn-NO"/>
              </w:rPr>
              <w:t>a</w:t>
            </w:r>
            <w:r w:rsidRPr="008B0923">
              <w:rPr>
                <w:sz w:val="28"/>
                <w:szCs w:val="28"/>
                <w:lang w:val="nn-NO"/>
              </w:rPr>
              <w:t xml:space="preserve">r </w:t>
            </w:r>
            <w:r w:rsidR="00CE7570" w:rsidRPr="008B0923">
              <w:rPr>
                <w:sz w:val="28"/>
                <w:szCs w:val="28"/>
                <w:lang w:val="nn-NO"/>
              </w:rPr>
              <w:t xml:space="preserve">vert </w:t>
            </w:r>
            <w:r w:rsidRPr="008B0923">
              <w:rPr>
                <w:sz w:val="28"/>
                <w:szCs w:val="28"/>
                <w:lang w:val="nn-NO"/>
              </w:rPr>
              <w:t>drøft</w:t>
            </w:r>
            <w:r w:rsidR="00D0586A" w:rsidRPr="008B0923">
              <w:rPr>
                <w:sz w:val="28"/>
                <w:szCs w:val="28"/>
                <w:lang w:val="nn-NO"/>
              </w:rPr>
              <w:t>a</w:t>
            </w:r>
            <w:r w:rsidRPr="008B0923">
              <w:rPr>
                <w:sz w:val="28"/>
                <w:szCs w:val="28"/>
                <w:lang w:val="nn-NO"/>
              </w:rPr>
              <w:t xml:space="preserve"> i ressursgrupp</w:t>
            </w:r>
            <w:r w:rsidR="00D0586A" w:rsidRPr="008B0923">
              <w:rPr>
                <w:sz w:val="28"/>
                <w:szCs w:val="28"/>
                <w:lang w:val="nn-NO"/>
              </w:rPr>
              <w:t>a</w:t>
            </w:r>
            <w:r w:rsidRPr="008B0923">
              <w:rPr>
                <w:sz w:val="28"/>
                <w:szCs w:val="28"/>
                <w:lang w:val="nn-NO"/>
              </w:rPr>
              <w:t>?</w:t>
            </w:r>
          </w:p>
          <w:p w14:paraId="32962927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62BC95E8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7865341C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09862848" w14:textId="77777777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  <w:p w14:paraId="466EAB1F" w14:textId="5D8D1C5E" w:rsidR="00A641B8" w:rsidRPr="008B0923" w:rsidRDefault="00A641B8" w:rsidP="00A641B8">
            <w:pPr>
              <w:rPr>
                <w:sz w:val="28"/>
                <w:szCs w:val="28"/>
                <w:lang w:val="nn-NO"/>
              </w:rPr>
            </w:pPr>
          </w:p>
        </w:tc>
      </w:tr>
    </w:tbl>
    <w:p w14:paraId="66A236E2" w14:textId="77777777" w:rsidR="00A641B8" w:rsidRPr="008B0923" w:rsidRDefault="00A641B8" w:rsidP="00A641B8">
      <w:pPr>
        <w:rPr>
          <w:sz w:val="28"/>
          <w:szCs w:val="28"/>
          <w:lang w:val="nn-NO"/>
        </w:rPr>
      </w:pPr>
    </w:p>
    <w:p w14:paraId="1C88A531" w14:textId="2B9CE5ED" w:rsidR="00145EE9" w:rsidRPr="008B0923" w:rsidRDefault="006F0441" w:rsidP="00A641B8">
      <w:pPr>
        <w:rPr>
          <w:sz w:val="28"/>
          <w:szCs w:val="28"/>
          <w:lang w:val="nn-NO"/>
        </w:rPr>
      </w:pPr>
      <w:r>
        <w:rPr>
          <w:sz w:val="28"/>
          <w:szCs w:val="28"/>
          <w:lang w:val="nn-NO"/>
        </w:rPr>
        <w:t>Legg ved tidlegare informasjonsinnhenting</w:t>
      </w:r>
      <w:r w:rsidR="00E8629D">
        <w:rPr>
          <w:sz w:val="28"/>
          <w:szCs w:val="28"/>
          <w:lang w:val="nn-NO"/>
        </w:rPr>
        <w:t xml:space="preserve"> og analysar.</w:t>
      </w:r>
    </w:p>
    <w:sectPr w:rsidR="00145EE9" w:rsidRPr="008B0923" w:rsidSect="001C4957">
      <w:headerReference w:type="default" r:id="rId10"/>
      <w:pgSz w:w="11906" w:h="16838"/>
      <w:pgMar w:top="2835" w:right="1134" w:bottom="260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E8A40F" w14:textId="77777777" w:rsidR="001D03AD" w:rsidRDefault="001D03AD" w:rsidP="00D158C2">
      <w:r>
        <w:separator/>
      </w:r>
    </w:p>
  </w:endnote>
  <w:endnote w:type="continuationSeparator" w:id="0">
    <w:p w14:paraId="731A32C2" w14:textId="77777777" w:rsidR="001D03AD" w:rsidRDefault="001D03AD" w:rsidP="00D158C2">
      <w:r>
        <w:continuationSeparator/>
      </w:r>
    </w:p>
  </w:endnote>
  <w:endnote w:type="continuationNotice" w:id="1">
    <w:p w14:paraId="22409C18" w14:textId="77777777" w:rsidR="00145EE9" w:rsidRDefault="00145EE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FFF83" w14:textId="77777777" w:rsidR="001D03AD" w:rsidRDefault="001D03AD" w:rsidP="00D158C2">
      <w:r>
        <w:separator/>
      </w:r>
    </w:p>
  </w:footnote>
  <w:footnote w:type="continuationSeparator" w:id="0">
    <w:p w14:paraId="2D148676" w14:textId="77777777" w:rsidR="001D03AD" w:rsidRDefault="001D03AD" w:rsidP="00D158C2">
      <w:r>
        <w:continuationSeparator/>
      </w:r>
    </w:p>
  </w:footnote>
  <w:footnote w:type="continuationNotice" w:id="1">
    <w:p w14:paraId="6EE76638" w14:textId="77777777" w:rsidR="00145EE9" w:rsidRDefault="00145EE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AE988" w14:textId="77777777" w:rsidR="00D158C2" w:rsidRDefault="00D158C2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DD84542" wp14:editId="0CE5A6CF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1999" cy="10672879"/>
          <wp:effectExtent l="0" t="0" r="190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999" cy="106728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1B8"/>
    <w:rsid w:val="00135140"/>
    <w:rsid w:val="00145EE9"/>
    <w:rsid w:val="001A1819"/>
    <w:rsid w:val="001A6121"/>
    <w:rsid w:val="001C4957"/>
    <w:rsid w:val="001D03AD"/>
    <w:rsid w:val="003E5F61"/>
    <w:rsid w:val="00402B69"/>
    <w:rsid w:val="00431AA0"/>
    <w:rsid w:val="004D118B"/>
    <w:rsid w:val="005B70FB"/>
    <w:rsid w:val="005D74D0"/>
    <w:rsid w:val="00650BAC"/>
    <w:rsid w:val="006F0441"/>
    <w:rsid w:val="0076554F"/>
    <w:rsid w:val="007934FA"/>
    <w:rsid w:val="00805C33"/>
    <w:rsid w:val="008B0923"/>
    <w:rsid w:val="00906AB6"/>
    <w:rsid w:val="009E5EC6"/>
    <w:rsid w:val="00A641B8"/>
    <w:rsid w:val="00AF776B"/>
    <w:rsid w:val="00B16120"/>
    <w:rsid w:val="00CE7570"/>
    <w:rsid w:val="00CF7DC8"/>
    <w:rsid w:val="00D0586A"/>
    <w:rsid w:val="00D158C2"/>
    <w:rsid w:val="00DE244A"/>
    <w:rsid w:val="00E8629D"/>
    <w:rsid w:val="00ED4FD5"/>
    <w:rsid w:val="00FC65E1"/>
    <w:rsid w:val="0697A439"/>
    <w:rsid w:val="14CF1E26"/>
    <w:rsid w:val="1CFDBB07"/>
    <w:rsid w:val="444EAA18"/>
    <w:rsid w:val="56015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F74D2A7"/>
  <w15:chartTrackingRefBased/>
  <w15:docId w15:val="{5DA861F9-432C-4687-8E44-775C467CA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158C2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D158C2"/>
  </w:style>
  <w:style w:type="paragraph" w:styleId="Bunntekst">
    <w:name w:val="footer"/>
    <w:basedOn w:val="Normal"/>
    <w:link w:val="BunntekstTegn"/>
    <w:uiPriority w:val="99"/>
    <w:unhideWhenUsed/>
    <w:rsid w:val="00D158C2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D158C2"/>
  </w:style>
  <w:style w:type="table" w:styleId="Tabellrutenett">
    <w:name w:val="Table Grid"/>
    <w:basedOn w:val="Vanligtabell"/>
    <w:uiPriority w:val="39"/>
    <w:rsid w:val="00A641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kleppskolene.sharepoint.com/sites/OfficeTemplates/Klepp%20kommune/Klepp-kommune-Brevm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195E7BE9B1B34F93F20DF5A0D35F89" ma:contentTypeVersion="14" ma:contentTypeDescription="Opprett et nytt dokument." ma:contentTypeScope="" ma:versionID="8813ec669c661c5eedf6659bb1e55bc3">
  <xsd:schema xmlns:xsd="http://www.w3.org/2001/XMLSchema" xmlns:xs="http://www.w3.org/2001/XMLSchema" xmlns:p="http://schemas.microsoft.com/office/2006/metadata/properties" xmlns:ns3="9e9a8747-bea2-4585-b8b5-e6a95f7e48a6" xmlns:ns4="78c1c82e-3fb7-412b-84ff-63a7dda01239" targetNamespace="http://schemas.microsoft.com/office/2006/metadata/properties" ma:root="true" ma:fieldsID="eafaf7d8f1d40439b3a81696d456c701" ns3:_="" ns4:_="">
    <xsd:import namespace="9e9a8747-bea2-4585-b8b5-e6a95f7e48a6"/>
    <xsd:import namespace="78c1c82e-3fb7-412b-84ff-63a7dda012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9a8747-bea2-4585-b8b5-e6a95f7e48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c1c82e-3fb7-412b-84ff-63a7dda0123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19F5104-6703-4716-BA87-51042274C2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6E8524-035D-490F-BC5F-2AD6DB2F4CCB}">
  <ds:schemaRefs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purl.org/dc/terms/"/>
    <ds:schemaRef ds:uri="http://purl.org/dc/elements/1.1/"/>
    <ds:schemaRef ds:uri="http://schemas.openxmlformats.org/package/2006/metadata/core-properties"/>
    <ds:schemaRef ds:uri="78c1c82e-3fb7-412b-84ff-63a7dda01239"/>
    <ds:schemaRef ds:uri="9e9a8747-bea2-4585-b8b5-e6a95f7e48a6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6F6B65B-0C17-44ED-AC0E-45226F600B5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9a8747-bea2-4585-b8b5-e6a95f7e48a6"/>
    <ds:schemaRef ds:uri="78c1c82e-3fb7-412b-84ff-63a7dda012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Klepp-kommune-Brevmal</Template>
  <TotalTime>2</TotalTime>
  <Pages>1</Pages>
  <Words>58</Words>
  <Characters>311</Characters>
  <Application>Microsoft Office Word</Application>
  <DocSecurity>0</DocSecurity>
  <Lines>2</Lines>
  <Paragraphs>1</Paragraphs>
  <ScaleCrop>false</ScaleCrop>
  <Company/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Vigdis Vatne</dc:creator>
  <cp:keywords/>
  <dc:description/>
  <cp:lastModifiedBy>Monica Nordås</cp:lastModifiedBy>
  <cp:revision>2</cp:revision>
  <dcterms:created xsi:type="dcterms:W3CDTF">2022-08-22T12:43:00Z</dcterms:created>
  <dcterms:modified xsi:type="dcterms:W3CDTF">2022-08-22T12:43:00Z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0x010100B0195E7BE9B1B34F93F20DF5A0D35F89</vt:lpwstr>
  </property>
  <property fmtid="{D5CDD505-2E9C-101B-9397-08002B2CF9AE}" pid="3" name="_dlc_DocIdItemGuid">
    <vt:lpwstr>cda0e698-3bf8-40ce-bb3f-c96433b304ad</vt:lpwstr>
  </property>
</Properties>
</file>