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CDD4CF" w14:textId="568CF19B" w:rsidR="008520C0" w:rsidRPr="00467D6F" w:rsidRDefault="008520C0" w:rsidP="00D7417A">
      <w:pPr>
        <w:jc w:val="center"/>
        <w:textAlignment w:val="baseline"/>
        <w:rPr>
          <w:rFonts w:ascii="Segoe UI" w:eastAsia="Times New Roman" w:hAnsi="Segoe UI" w:cs="Segoe UI"/>
          <w:color w:val="2F5496"/>
          <w:sz w:val="18"/>
          <w:szCs w:val="18"/>
          <w:lang w:val="nn-NO" w:eastAsia="nb-NO"/>
        </w:rPr>
      </w:pPr>
      <w:r w:rsidRPr="008520C0">
        <w:rPr>
          <w:rFonts w:ascii="Calibri Light" w:eastAsia="Times New Roman" w:hAnsi="Calibri Light" w:cs="Calibri Light"/>
          <w:color w:val="2F5496"/>
          <w:sz w:val="32"/>
          <w:szCs w:val="32"/>
          <w:lang w:val="nn-NO" w:eastAsia="nb-NO"/>
        </w:rPr>
        <w:t>MØTE</w:t>
      </w:r>
      <w:r w:rsidR="00467D6F">
        <w:rPr>
          <w:rFonts w:ascii="Calibri Light" w:eastAsia="Times New Roman" w:hAnsi="Calibri Light" w:cs="Calibri Light"/>
          <w:color w:val="2F5496"/>
          <w:sz w:val="32"/>
          <w:szCs w:val="32"/>
          <w:lang w:val="nn-NO" w:eastAsia="nb-NO"/>
        </w:rPr>
        <w:t xml:space="preserve">R </w:t>
      </w:r>
      <w:r w:rsidR="009B617B">
        <w:rPr>
          <w:rFonts w:ascii="Calibri Light" w:eastAsia="Times New Roman" w:hAnsi="Calibri Light" w:cs="Calibri Light"/>
          <w:color w:val="2F5496"/>
          <w:sz w:val="32"/>
          <w:szCs w:val="32"/>
          <w:lang w:val="nn-NO" w:eastAsia="nb-NO"/>
        </w:rPr>
        <w:t>I KLEPPMODELLEN</w:t>
      </w:r>
    </w:p>
    <w:p w14:paraId="5DF6F705" w14:textId="53E8C7BA" w:rsidR="00D71316" w:rsidRPr="00D7417A" w:rsidRDefault="008520C0" w:rsidP="008520C0">
      <w:pPr>
        <w:textAlignment w:val="baseline"/>
        <w:rPr>
          <w:rFonts w:ascii="Calibri" w:eastAsia="Times New Roman" w:hAnsi="Calibri" w:cs="Calibri"/>
          <w:sz w:val="22"/>
          <w:szCs w:val="22"/>
          <w:lang w:val="nn-NO" w:eastAsia="nb-NO"/>
        </w:rPr>
      </w:pPr>
      <w:r w:rsidRPr="00467D6F">
        <w:rPr>
          <w:rFonts w:ascii="Calibri" w:eastAsia="Times New Roman" w:hAnsi="Calibri" w:cs="Calibri"/>
          <w:sz w:val="22"/>
          <w:szCs w:val="22"/>
          <w:lang w:val="nn-NO" w:eastAsia="nb-NO"/>
        </w:rPr>
        <w:t> </w:t>
      </w:r>
    </w:p>
    <w:p w14:paraId="17B9C577" w14:textId="77777777" w:rsidR="00A97F13" w:rsidRDefault="00913ED7" w:rsidP="00913ED7">
      <w:pPr>
        <w:textAlignment w:val="baseline"/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</w:pPr>
      <w:r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  <w:t>INNLEIING</w:t>
      </w:r>
    </w:p>
    <w:p w14:paraId="0FD99401" w14:textId="00673381" w:rsidR="00BB57B6" w:rsidRPr="00D7417A" w:rsidRDefault="00A97F13" w:rsidP="00913ED7">
      <w:pPr>
        <w:textAlignment w:val="baseline"/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</w:pPr>
      <w:r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>E</w:t>
      </w:r>
      <w:r w:rsidR="00913ED7"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 xml:space="preserve">it møte </w:t>
      </w:r>
      <w:r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 xml:space="preserve">skjer når to eller fleire personar </w:t>
      </w:r>
      <w:r w:rsidR="00BB57B6"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 xml:space="preserve">samsnakkar på same tid med likt mål og </w:t>
      </w:r>
      <w:r w:rsidR="0091539E"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 xml:space="preserve">lik </w:t>
      </w:r>
      <w:r w:rsidR="00BB57B6"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 xml:space="preserve">agenda. </w:t>
      </w:r>
    </w:p>
    <w:p w14:paraId="587A4384" w14:textId="77777777" w:rsidR="00BB57B6" w:rsidRPr="00D7417A" w:rsidRDefault="00BB57B6" w:rsidP="00913ED7">
      <w:pPr>
        <w:textAlignment w:val="baseline"/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</w:pPr>
    </w:p>
    <w:p w14:paraId="4F408D61" w14:textId="77777777" w:rsidR="0091539E" w:rsidRPr="00D7417A" w:rsidRDefault="0091539E" w:rsidP="00913ED7">
      <w:pPr>
        <w:textAlignment w:val="baseline"/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</w:pPr>
      <w:r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 xml:space="preserve">I Kleppmodellen </w:t>
      </w:r>
      <w:r w:rsidR="00913ED7"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>kan</w:t>
      </w:r>
      <w:r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 xml:space="preserve"> eit møte</w:t>
      </w:r>
      <w:r w:rsidR="00913ED7"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> ha </w:t>
      </w:r>
      <w:r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>fleire</w:t>
      </w:r>
      <w:r w:rsidR="00913ED7"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 xml:space="preserve"> formål</w:t>
      </w:r>
      <w:r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 xml:space="preserve"> (jamfør møte- og referatmal).</w:t>
      </w:r>
      <w:r w:rsidR="00913ED7"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> </w:t>
      </w:r>
    </w:p>
    <w:p w14:paraId="3D1754CB" w14:textId="1E24D439" w:rsidR="00913ED7" w:rsidRPr="00D7417A" w:rsidRDefault="0091539E" w:rsidP="00913ED7">
      <w:pPr>
        <w:textAlignment w:val="baseline"/>
        <w:rPr>
          <w:rFonts w:asciiTheme="majorHAnsi" w:eastAsia="Times New Roman" w:hAnsiTheme="majorHAnsi" w:cstheme="majorHAnsi"/>
          <w:color w:val="2F5496"/>
          <w:sz w:val="26"/>
          <w:szCs w:val="26"/>
          <w:lang w:val="nn-NO" w:eastAsia="nb-NO"/>
        </w:rPr>
      </w:pPr>
      <w:r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>Desse kan være;</w:t>
      </w:r>
      <w:r w:rsidR="00913ED7"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> </w:t>
      </w:r>
    </w:p>
    <w:p w14:paraId="431CD7AC" w14:textId="1FBD4EC9" w:rsidR="00913ED7" w:rsidRPr="00D7417A" w:rsidRDefault="00913ED7" w:rsidP="00E70B9C">
      <w:pPr>
        <w:pStyle w:val="Listeavsnitt"/>
        <w:numPr>
          <w:ilvl w:val="0"/>
          <w:numId w:val="15"/>
        </w:numPr>
        <w:textAlignment w:val="baseline"/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</w:pPr>
      <w:r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>Oppstart (etablera eit samarbeid, kan og inkludera alle punkt under) </w:t>
      </w:r>
    </w:p>
    <w:p w14:paraId="448AB8DA" w14:textId="325E1C5E" w:rsidR="00913ED7" w:rsidRPr="00D7417A" w:rsidRDefault="00913ED7" w:rsidP="00E70B9C">
      <w:pPr>
        <w:pStyle w:val="Listeavsnitt"/>
        <w:numPr>
          <w:ilvl w:val="0"/>
          <w:numId w:val="15"/>
        </w:numPr>
        <w:textAlignment w:val="baseline"/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</w:pPr>
      <w:r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>Evaluering av tidlegare tiltak (avslutta tiltak utan ynskja effekt, vidareføra effektive tiltak) </w:t>
      </w:r>
    </w:p>
    <w:p w14:paraId="18E25518" w14:textId="77777777" w:rsidR="00913ED7" w:rsidRPr="00D7417A" w:rsidRDefault="00913ED7" w:rsidP="00E70B9C">
      <w:pPr>
        <w:numPr>
          <w:ilvl w:val="0"/>
          <w:numId w:val="14"/>
        </w:numPr>
        <w:textAlignment w:val="baseline"/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</w:pPr>
      <w:r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>Kartlegging og skapa felles forståing (innhenta informasjon, dela informasjon) </w:t>
      </w:r>
    </w:p>
    <w:p w14:paraId="3DE741A6" w14:textId="77777777" w:rsidR="00913ED7" w:rsidRPr="00D7417A" w:rsidRDefault="00913ED7" w:rsidP="00E70B9C">
      <w:pPr>
        <w:pStyle w:val="Listeavsnitt"/>
        <w:numPr>
          <w:ilvl w:val="0"/>
          <w:numId w:val="17"/>
        </w:numPr>
        <w:textAlignment w:val="baseline"/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</w:pPr>
      <w:r w:rsidRPr="00D7417A">
        <w:rPr>
          <w:rFonts w:asciiTheme="majorHAnsi" w:eastAsia="Times New Roman" w:hAnsiTheme="majorHAnsi" w:cstheme="majorHAnsi"/>
          <w:sz w:val="26"/>
          <w:szCs w:val="26"/>
          <w:lang w:val="nn-NO" w:eastAsia="nb-NO"/>
        </w:rPr>
        <w:t>Tiltaksformulering og samskaping (avklara behov, faglege refleksjonar (metode), samarbeid) </w:t>
      </w:r>
    </w:p>
    <w:p w14:paraId="5F631FC7" w14:textId="7213DD3F" w:rsidR="00913ED7" w:rsidRDefault="00913ED7" w:rsidP="008520C0">
      <w:pPr>
        <w:textAlignment w:val="baseline"/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</w:pPr>
    </w:p>
    <w:p w14:paraId="7F1BAEAD" w14:textId="34E34661" w:rsidR="009B617B" w:rsidRPr="00CA49CE" w:rsidRDefault="009B617B" w:rsidP="009B617B">
      <w:pPr>
        <w:jc w:val="center"/>
        <w:textAlignment w:val="baseline"/>
        <w:rPr>
          <w:rFonts w:ascii="Calibri Light" w:eastAsia="Times New Roman" w:hAnsi="Calibri Light" w:cs="Calibri Light"/>
          <w:color w:val="2F5496"/>
          <w:sz w:val="28"/>
          <w:szCs w:val="28"/>
          <w:lang w:val="nn-NO" w:eastAsia="nb-NO"/>
        </w:rPr>
      </w:pPr>
      <w:r w:rsidRPr="00CA49CE">
        <w:rPr>
          <w:rFonts w:ascii="Calibri Light" w:eastAsia="Times New Roman" w:hAnsi="Calibri Light" w:cs="Calibri Light"/>
          <w:color w:val="2F5496"/>
          <w:sz w:val="28"/>
          <w:szCs w:val="28"/>
          <w:lang w:val="nn-NO" w:eastAsia="nb-NO"/>
        </w:rPr>
        <w:t>TO TYPAR MØTER</w:t>
      </w:r>
    </w:p>
    <w:p w14:paraId="1A70BD1E" w14:textId="77777777" w:rsidR="009B617B" w:rsidRDefault="009B617B" w:rsidP="008520C0">
      <w:pPr>
        <w:textAlignment w:val="baseline"/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</w:pPr>
    </w:p>
    <w:p w14:paraId="45EAF8FD" w14:textId="1E04139A" w:rsidR="003C5594" w:rsidRDefault="00913ED7" w:rsidP="008520C0">
      <w:pPr>
        <w:textAlignment w:val="baseline"/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</w:pPr>
      <w:r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  <w:t>R</w:t>
      </w:r>
      <w:r w:rsidR="00C35D69"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  <w:t>EFLEKSJONS</w:t>
      </w:r>
      <w:r w:rsidR="00BB7236" w:rsidRPr="00BB7236"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  <w:t>MØTER</w:t>
      </w:r>
      <w:r w:rsidR="003C33C1"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  <w:t xml:space="preserve"> - MØTER</w:t>
      </w:r>
      <w:r w:rsidR="00BB7236" w:rsidRPr="00BB7236"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  <w:t xml:space="preserve"> I EIGA EINING</w:t>
      </w:r>
    </w:p>
    <w:p w14:paraId="1D17068B" w14:textId="3E0F7D22" w:rsidR="00DD13FA" w:rsidRDefault="00DD13FA" w:rsidP="008520C0">
      <w:pPr>
        <w:textAlignment w:val="baseline"/>
        <w:rPr>
          <w:rFonts w:ascii="Calibri Light" w:eastAsia="Times New Roman" w:hAnsi="Calibri Light" w:cs="Calibri Light"/>
          <w:sz w:val="26"/>
          <w:szCs w:val="26"/>
          <w:lang w:val="nn-NO" w:eastAsia="nb-NO"/>
        </w:rPr>
      </w:pPr>
      <w:r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Kan vere </w:t>
      </w:r>
      <w:r w:rsidR="00A56656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drøfting med</w:t>
      </w:r>
      <w:r w:rsidR="00256D38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 barnet/ungdommen/familien, drøfting med</w:t>
      </w:r>
      <w:r w:rsidR="00A56656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 kollegaer, andre fagpersonar</w:t>
      </w:r>
      <w:r w:rsidR="008465F5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 tilknytt eininga</w:t>
      </w:r>
      <w:r w:rsidR="00A56656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, </w:t>
      </w:r>
      <w:r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team-møter, intern rettleiing,</w:t>
      </w:r>
      <w:r w:rsidR="00A56656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 og samarbeidsmøte med familien</w:t>
      </w:r>
      <w:r w:rsidR="00B87AEA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, møte med kontaktpersonar</w:t>
      </w:r>
      <w:r w:rsidR="00854EF3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 frå andre einingar</w:t>
      </w:r>
      <w:r w:rsidR="00B87AEA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, osb</w:t>
      </w:r>
      <w:r w:rsidR="00A56656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. </w:t>
      </w:r>
    </w:p>
    <w:p w14:paraId="0D39502F" w14:textId="5E3B71FC" w:rsidR="00C2095C" w:rsidRPr="00DD13FA" w:rsidRDefault="00854EF3" w:rsidP="008520C0">
      <w:pPr>
        <w:textAlignment w:val="baseline"/>
        <w:rPr>
          <w:rFonts w:ascii="Calibri Light" w:eastAsia="Times New Roman" w:hAnsi="Calibri Light" w:cs="Calibri Light"/>
          <w:sz w:val="26"/>
          <w:szCs w:val="26"/>
          <w:lang w:val="nn-NO" w:eastAsia="nb-NO"/>
        </w:rPr>
      </w:pPr>
      <w:r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Slike møter finn stad i</w:t>
      </w:r>
      <w:r w:rsidR="00C2095C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 alle fasar i modellen</w:t>
      </w:r>
      <w:r w:rsidR="00BC70E1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, men særleg i oppdaging og tidleg innsats-fasane.</w:t>
      </w:r>
    </w:p>
    <w:p w14:paraId="44C3EC4D" w14:textId="7AF258D8" w:rsidR="00837E3B" w:rsidRDefault="00837E3B" w:rsidP="008520C0">
      <w:pPr>
        <w:textAlignment w:val="baseline"/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</w:pPr>
    </w:p>
    <w:p w14:paraId="347ADAE3" w14:textId="77777777" w:rsidR="00BE6930" w:rsidRDefault="00BE6930" w:rsidP="008520C0">
      <w:pPr>
        <w:textAlignment w:val="baseline"/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</w:pPr>
    </w:p>
    <w:p w14:paraId="3E475686" w14:textId="641C7A6A" w:rsidR="00182F98" w:rsidRDefault="003C33C1" w:rsidP="008520C0">
      <w:pPr>
        <w:textAlignment w:val="baseline"/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</w:pPr>
      <w:r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  <w:t xml:space="preserve">SAMSKAPINGSMØTER - </w:t>
      </w:r>
      <w:r w:rsidR="0056290E">
        <w:rPr>
          <w:rFonts w:ascii="Calibri Light" w:eastAsia="Times New Roman" w:hAnsi="Calibri Light" w:cs="Calibri Light"/>
          <w:color w:val="2F5496"/>
          <w:sz w:val="26"/>
          <w:szCs w:val="26"/>
          <w:lang w:val="nn-NO" w:eastAsia="nb-NO"/>
        </w:rPr>
        <w:t>MØTER MELLOM INSTANSAR</w:t>
      </w:r>
    </w:p>
    <w:p w14:paraId="6D2410E2" w14:textId="0A503766" w:rsidR="00DD13FA" w:rsidRPr="00DD13FA" w:rsidRDefault="00DD13FA" w:rsidP="008520C0">
      <w:pPr>
        <w:textAlignment w:val="baseline"/>
        <w:rPr>
          <w:rFonts w:ascii="Calibri Light" w:eastAsia="Times New Roman" w:hAnsi="Calibri Light" w:cs="Calibri Light"/>
          <w:sz w:val="26"/>
          <w:szCs w:val="26"/>
          <w:lang w:val="nn-NO" w:eastAsia="nb-NO"/>
        </w:rPr>
      </w:pPr>
      <w:r w:rsidRPr="00DD13FA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Desse vil variere i form og innhald, avhengig av deltakarar og formål.</w:t>
      </w:r>
    </w:p>
    <w:p w14:paraId="426A0385" w14:textId="44DB63B3" w:rsidR="00DD13FA" w:rsidRPr="00DD13FA" w:rsidRDefault="00DD13FA" w:rsidP="008520C0">
      <w:pPr>
        <w:textAlignment w:val="baseline"/>
        <w:rPr>
          <w:rFonts w:ascii="Calibri Light" w:eastAsia="Times New Roman" w:hAnsi="Calibri Light" w:cs="Calibri Light"/>
          <w:sz w:val="26"/>
          <w:szCs w:val="26"/>
          <w:lang w:val="nn-NO" w:eastAsia="nb-NO"/>
        </w:rPr>
      </w:pPr>
      <w:r w:rsidRPr="00DD13FA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Her er t.d. </w:t>
      </w:r>
    </w:p>
    <w:p w14:paraId="2F8CA00C" w14:textId="6B278104" w:rsidR="00DD13FA" w:rsidRDefault="00DD13FA" w:rsidP="00DD13FA">
      <w:pPr>
        <w:pStyle w:val="Listeavsnitt"/>
        <w:numPr>
          <w:ilvl w:val="0"/>
          <w:numId w:val="13"/>
        </w:numPr>
        <w:textAlignment w:val="baseline"/>
        <w:rPr>
          <w:rFonts w:ascii="Calibri Light" w:eastAsia="Times New Roman" w:hAnsi="Calibri Light" w:cs="Calibri Light"/>
          <w:sz w:val="26"/>
          <w:szCs w:val="26"/>
          <w:lang w:val="nn-NO" w:eastAsia="nb-NO"/>
        </w:rPr>
      </w:pPr>
      <w:r w:rsidRPr="00DD13FA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Oppstartsmøter</w:t>
      </w:r>
      <w:r w:rsidR="00DA4DEA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, samarbeidsmøte</w:t>
      </w:r>
      <w:r w:rsidRPr="00DD13FA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 og </w:t>
      </w:r>
      <w:r w:rsidR="00DA4DEA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avsluttande møter med BUPA og HABU.</w:t>
      </w:r>
    </w:p>
    <w:p w14:paraId="47F5583D" w14:textId="145FD3AC" w:rsidR="005A5EF8" w:rsidRDefault="005A5EF8" w:rsidP="00DD13FA">
      <w:pPr>
        <w:pStyle w:val="Listeavsnitt"/>
        <w:numPr>
          <w:ilvl w:val="0"/>
          <w:numId w:val="13"/>
        </w:numPr>
        <w:textAlignment w:val="baseline"/>
        <w:rPr>
          <w:rFonts w:ascii="Calibri Light" w:eastAsia="Times New Roman" w:hAnsi="Calibri Light" w:cs="Calibri Light"/>
          <w:sz w:val="26"/>
          <w:szCs w:val="26"/>
          <w:lang w:val="nn-NO" w:eastAsia="nb-NO"/>
        </w:rPr>
      </w:pPr>
      <w:r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Oppfølgingsmøter i saker med mange einingar involvert</w:t>
      </w:r>
    </w:p>
    <w:p w14:paraId="7778A243" w14:textId="0F53D1C9" w:rsidR="00DA4DEA" w:rsidRDefault="007A369C" w:rsidP="00DD13FA">
      <w:pPr>
        <w:pStyle w:val="Listeavsnitt"/>
        <w:numPr>
          <w:ilvl w:val="0"/>
          <w:numId w:val="13"/>
        </w:numPr>
        <w:textAlignment w:val="baseline"/>
        <w:rPr>
          <w:rFonts w:ascii="Calibri Light" w:eastAsia="Times New Roman" w:hAnsi="Calibri Light" w:cs="Calibri Light"/>
          <w:sz w:val="26"/>
          <w:szCs w:val="26"/>
          <w:lang w:val="nn-NO" w:eastAsia="nb-NO"/>
        </w:rPr>
      </w:pPr>
      <w:r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Ansvarsgruppemøter i regi av barnevernstenesta</w:t>
      </w:r>
    </w:p>
    <w:p w14:paraId="1DA3D7ED" w14:textId="735E25B4" w:rsidR="007A369C" w:rsidRDefault="007A369C" w:rsidP="00DD13FA">
      <w:pPr>
        <w:pStyle w:val="Listeavsnitt"/>
        <w:numPr>
          <w:ilvl w:val="0"/>
          <w:numId w:val="13"/>
        </w:numPr>
        <w:textAlignment w:val="baseline"/>
        <w:rPr>
          <w:rFonts w:ascii="Calibri Light" w:eastAsia="Times New Roman" w:hAnsi="Calibri Light" w:cs="Calibri Light"/>
          <w:sz w:val="26"/>
          <w:szCs w:val="26"/>
          <w:lang w:val="nn-NO" w:eastAsia="nb-NO"/>
        </w:rPr>
      </w:pPr>
      <w:r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Samarbeidsmøte mellom fleire instansar med koordinator (IP-møte)</w:t>
      </w:r>
    </w:p>
    <w:p w14:paraId="28DD3F75" w14:textId="0E0E99F0" w:rsidR="00BC70E1" w:rsidRPr="00913ED7" w:rsidRDefault="00D71316" w:rsidP="00BC70E1">
      <w:pPr>
        <w:pStyle w:val="Listeavsnitt"/>
        <w:numPr>
          <w:ilvl w:val="0"/>
          <w:numId w:val="13"/>
        </w:numPr>
        <w:textAlignment w:val="baseline"/>
        <w:rPr>
          <w:rFonts w:ascii="Calibri Light" w:eastAsia="Times New Roman" w:hAnsi="Calibri Light" w:cs="Calibri Light"/>
          <w:sz w:val="26"/>
          <w:szCs w:val="26"/>
          <w:lang w:val="nn-NO" w:eastAsia="nb-NO"/>
        </w:rPr>
      </w:pPr>
      <w:r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Tilbakemeldingsmøter etter utgreiing eller oppfølging frå PPT eller KTT</w:t>
      </w:r>
    </w:p>
    <w:p w14:paraId="45F0C109" w14:textId="475B3699" w:rsidR="00BE6930" w:rsidRPr="00D7417A" w:rsidRDefault="00854EF3" w:rsidP="008520C0">
      <w:pPr>
        <w:textAlignment w:val="baseline"/>
        <w:rPr>
          <w:rFonts w:ascii="Calibri Light" w:eastAsia="Times New Roman" w:hAnsi="Calibri Light" w:cs="Calibri Light"/>
          <w:sz w:val="26"/>
          <w:szCs w:val="26"/>
          <w:lang w:val="nn-NO" w:eastAsia="nb-NO"/>
        </w:rPr>
      </w:pPr>
      <w:r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 xml:space="preserve">Slike møter finn stad i </w:t>
      </w:r>
      <w:proofErr w:type="spellStart"/>
      <w:r w:rsidR="00104EBB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samskapings</w:t>
      </w:r>
      <w:proofErr w:type="spellEnd"/>
      <w:r w:rsidR="00BC70E1">
        <w:rPr>
          <w:rFonts w:ascii="Calibri Light" w:eastAsia="Times New Roman" w:hAnsi="Calibri Light" w:cs="Calibri Light"/>
          <w:sz w:val="26"/>
          <w:szCs w:val="26"/>
          <w:lang w:val="nn-NO" w:eastAsia="nb-NO"/>
        </w:rPr>
        <w:t>- og oppfølgings-fasen i modellen.</w:t>
      </w:r>
    </w:p>
    <w:p w14:paraId="06F829B3" w14:textId="796465CE" w:rsidR="00E64072" w:rsidRDefault="00E64072" w:rsidP="008520C0">
      <w:pPr>
        <w:textAlignment w:val="baseline"/>
        <w:rPr>
          <w:rFonts w:ascii="Calibri Light" w:eastAsia="Times New Roman" w:hAnsi="Calibri Light" w:cs="Calibri Light"/>
          <w:color w:val="1F3763"/>
          <w:lang w:val="nn-NO" w:eastAsia="nb-NO"/>
        </w:rPr>
      </w:pPr>
    </w:p>
    <w:p w14:paraId="4AD986FA" w14:textId="77777777" w:rsidR="00CA49CE" w:rsidRDefault="00CA49CE" w:rsidP="008520C0">
      <w:pPr>
        <w:textAlignment w:val="baseline"/>
        <w:rPr>
          <w:rFonts w:ascii="Calibri Light" w:eastAsia="Times New Roman" w:hAnsi="Calibri Light" w:cs="Calibri Light"/>
          <w:color w:val="1F3763"/>
          <w:lang w:val="nn-NO" w:eastAsia="nb-NO"/>
        </w:rPr>
      </w:pPr>
    </w:p>
    <w:p w14:paraId="38BFEC9B" w14:textId="1FCB3EB7" w:rsidR="00BC70E1" w:rsidRDefault="00E64072" w:rsidP="00CA49CE">
      <w:pPr>
        <w:jc w:val="center"/>
        <w:textAlignment w:val="baseline"/>
        <w:rPr>
          <w:rFonts w:ascii="Calibri Light" w:eastAsia="Times New Roman" w:hAnsi="Calibri Light" w:cs="Calibri Light"/>
          <w:color w:val="1F3763"/>
          <w:lang w:val="nn-NO" w:eastAsia="nb-NO"/>
        </w:rPr>
      </w:pPr>
      <w:r>
        <w:rPr>
          <w:rFonts w:ascii="Calibri Light" w:eastAsia="Times New Roman" w:hAnsi="Calibri Light" w:cs="Calibri Light"/>
          <w:color w:val="1F3763"/>
          <w:lang w:val="nn-NO" w:eastAsia="nb-NO"/>
        </w:rPr>
        <w:t xml:space="preserve">Alle møter </w:t>
      </w:r>
      <w:r w:rsidR="000F7565">
        <w:rPr>
          <w:rFonts w:ascii="Calibri Light" w:eastAsia="Times New Roman" w:hAnsi="Calibri Light" w:cs="Calibri Light"/>
          <w:color w:val="1F3763"/>
          <w:lang w:val="nn-NO" w:eastAsia="nb-NO"/>
        </w:rPr>
        <w:t xml:space="preserve">som Klepp kommune har framdriftsansvar for skal </w:t>
      </w:r>
      <w:r>
        <w:rPr>
          <w:rFonts w:ascii="Calibri Light" w:eastAsia="Times New Roman" w:hAnsi="Calibri Light" w:cs="Calibri Light"/>
          <w:color w:val="1F3763"/>
          <w:lang w:val="nn-NO" w:eastAsia="nb-NO"/>
        </w:rPr>
        <w:t xml:space="preserve">nytta felles </w:t>
      </w:r>
      <w:r w:rsidR="000F7565">
        <w:rPr>
          <w:rFonts w:ascii="Calibri Light" w:eastAsia="Times New Roman" w:hAnsi="Calibri Light" w:cs="Calibri Light"/>
          <w:color w:val="1F3763"/>
          <w:lang w:val="nn-NO" w:eastAsia="nb-NO"/>
        </w:rPr>
        <w:t xml:space="preserve">møte- og referatmal. </w:t>
      </w:r>
      <w:r w:rsidR="00913ED7">
        <w:rPr>
          <w:rFonts w:ascii="Calibri Light" w:eastAsia="Times New Roman" w:hAnsi="Calibri Light" w:cs="Calibri Light"/>
          <w:color w:val="1F3763"/>
          <w:lang w:val="nn-NO" w:eastAsia="nb-NO"/>
        </w:rPr>
        <w:t>Referat v</w:t>
      </w:r>
      <w:r w:rsidR="000F7565">
        <w:rPr>
          <w:rFonts w:ascii="Calibri Light" w:eastAsia="Times New Roman" w:hAnsi="Calibri Light" w:cs="Calibri Light"/>
          <w:color w:val="1F3763"/>
          <w:lang w:val="nn-NO" w:eastAsia="nb-NO"/>
        </w:rPr>
        <w:t>ert journalført etter gjeldande regelverk for ansvarleg eining.</w:t>
      </w:r>
    </w:p>
    <w:sectPr w:rsidR="00BC70E1" w:rsidSect="001C4957">
      <w:headerReference w:type="default" r:id="rId10"/>
      <w:pgSz w:w="11906" w:h="16838"/>
      <w:pgMar w:top="2835" w:right="1134" w:bottom="260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F44E09" w14:textId="77777777" w:rsidR="00B121A3" w:rsidRDefault="00B121A3" w:rsidP="00D158C2">
      <w:r>
        <w:separator/>
      </w:r>
    </w:p>
  </w:endnote>
  <w:endnote w:type="continuationSeparator" w:id="0">
    <w:p w14:paraId="01DC35C8" w14:textId="77777777" w:rsidR="00B121A3" w:rsidRDefault="00B121A3" w:rsidP="00D158C2">
      <w:r>
        <w:continuationSeparator/>
      </w:r>
    </w:p>
  </w:endnote>
  <w:endnote w:type="continuationNotice" w:id="1">
    <w:p w14:paraId="64B0910C" w14:textId="77777777" w:rsidR="00B121A3" w:rsidRDefault="00B121A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AD0C62" w14:textId="77777777" w:rsidR="00B121A3" w:rsidRDefault="00B121A3" w:rsidP="00D158C2">
      <w:r>
        <w:separator/>
      </w:r>
    </w:p>
  </w:footnote>
  <w:footnote w:type="continuationSeparator" w:id="0">
    <w:p w14:paraId="2B94BDC5" w14:textId="77777777" w:rsidR="00B121A3" w:rsidRDefault="00B121A3" w:rsidP="00D158C2">
      <w:r>
        <w:continuationSeparator/>
      </w:r>
    </w:p>
  </w:footnote>
  <w:footnote w:type="continuationNotice" w:id="1">
    <w:p w14:paraId="49128752" w14:textId="77777777" w:rsidR="00B121A3" w:rsidRDefault="00B121A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A167B" w14:textId="77777777" w:rsidR="00D158C2" w:rsidRDefault="00D158C2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EB5681B" wp14:editId="5067BC08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1999" cy="10672879"/>
          <wp:effectExtent l="0" t="0" r="190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1999" cy="106728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2034A"/>
    <w:multiLevelType w:val="multilevel"/>
    <w:tmpl w:val="9FF89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E4518BC"/>
    <w:multiLevelType w:val="multilevel"/>
    <w:tmpl w:val="339E93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6A73224"/>
    <w:multiLevelType w:val="hybridMultilevel"/>
    <w:tmpl w:val="A2B44730"/>
    <w:lvl w:ilvl="0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2B035882"/>
    <w:multiLevelType w:val="multilevel"/>
    <w:tmpl w:val="7D826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C4A4945"/>
    <w:multiLevelType w:val="multilevel"/>
    <w:tmpl w:val="2D64A2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C8339EE"/>
    <w:multiLevelType w:val="hybridMultilevel"/>
    <w:tmpl w:val="E444BC2E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E73C71"/>
    <w:multiLevelType w:val="multilevel"/>
    <w:tmpl w:val="F2B824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BF406DD"/>
    <w:multiLevelType w:val="multilevel"/>
    <w:tmpl w:val="F880C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E5A6BD2"/>
    <w:multiLevelType w:val="multilevel"/>
    <w:tmpl w:val="585672D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35B5F25"/>
    <w:multiLevelType w:val="multilevel"/>
    <w:tmpl w:val="CFDEF9E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3661119"/>
    <w:multiLevelType w:val="multilevel"/>
    <w:tmpl w:val="2A64A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7B14E75"/>
    <w:multiLevelType w:val="hybridMultilevel"/>
    <w:tmpl w:val="29ECA7B6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F10FE8"/>
    <w:multiLevelType w:val="multilevel"/>
    <w:tmpl w:val="D5F4A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E366DDE"/>
    <w:multiLevelType w:val="multilevel"/>
    <w:tmpl w:val="4748F55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0C87D6A"/>
    <w:multiLevelType w:val="hybridMultilevel"/>
    <w:tmpl w:val="2AC06FF6"/>
    <w:lvl w:ilvl="0" w:tplc="DB6A25D2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4C2B0C"/>
    <w:multiLevelType w:val="multilevel"/>
    <w:tmpl w:val="502E4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E3164B8"/>
    <w:multiLevelType w:val="multilevel"/>
    <w:tmpl w:val="1B364C94"/>
    <w:lvl w:ilvl="0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num w:numId="1" w16cid:durableId="1584216976">
    <w:abstractNumId w:val="12"/>
  </w:num>
  <w:num w:numId="2" w16cid:durableId="1023937170">
    <w:abstractNumId w:val="15"/>
  </w:num>
  <w:num w:numId="3" w16cid:durableId="1685477188">
    <w:abstractNumId w:val="16"/>
  </w:num>
  <w:num w:numId="4" w16cid:durableId="974944912">
    <w:abstractNumId w:val="6"/>
  </w:num>
  <w:num w:numId="5" w16cid:durableId="2070958556">
    <w:abstractNumId w:val="3"/>
  </w:num>
  <w:num w:numId="6" w16cid:durableId="647054952">
    <w:abstractNumId w:val="1"/>
  </w:num>
  <w:num w:numId="7" w16cid:durableId="1517887409">
    <w:abstractNumId w:val="0"/>
  </w:num>
  <w:num w:numId="8" w16cid:durableId="378945041">
    <w:abstractNumId w:val="7"/>
  </w:num>
  <w:num w:numId="9" w16cid:durableId="626812309">
    <w:abstractNumId w:val="10"/>
  </w:num>
  <w:num w:numId="10" w16cid:durableId="226572096">
    <w:abstractNumId w:val="4"/>
  </w:num>
  <w:num w:numId="11" w16cid:durableId="592711786">
    <w:abstractNumId w:val="8"/>
  </w:num>
  <w:num w:numId="12" w16cid:durableId="96484042">
    <w:abstractNumId w:val="13"/>
  </w:num>
  <w:num w:numId="13" w16cid:durableId="729689927">
    <w:abstractNumId w:val="14"/>
  </w:num>
  <w:num w:numId="14" w16cid:durableId="1530337103">
    <w:abstractNumId w:val="9"/>
  </w:num>
  <w:num w:numId="15" w16cid:durableId="2090031800">
    <w:abstractNumId w:val="5"/>
  </w:num>
  <w:num w:numId="16" w16cid:durableId="1908613510">
    <w:abstractNumId w:val="2"/>
  </w:num>
  <w:num w:numId="17" w16cid:durableId="28967120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41B"/>
    <w:rsid w:val="000F7565"/>
    <w:rsid w:val="00104EBB"/>
    <w:rsid w:val="00122A41"/>
    <w:rsid w:val="00182F98"/>
    <w:rsid w:val="001A1819"/>
    <w:rsid w:val="001C4957"/>
    <w:rsid w:val="00256D38"/>
    <w:rsid w:val="00323867"/>
    <w:rsid w:val="00353A4C"/>
    <w:rsid w:val="003C33C1"/>
    <w:rsid w:val="003C5594"/>
    <w:rsid w:val="00431AA0"/>
    <w:rsid w:val="00467D6F"/>
    <w:rsid w:val="00550672"/>
    <w:rsid w:val="0056290E"/>
    <w:rsid w:val="005A5EF8"/>
    <w:rsid w:val="006164B3"/>
    <w:rsid w:val="0076554F"/>
    <w:rsid w:val="007A369C"/>
    <w:rsid w:val="007E041B"/>
    <w:rsid w:val="00805C33"/>
    <w:rsid w:val="00837E3B"/>
    <w:rsid w:val="008465F5"/>
    <w:rsid w:val="008520C0"/>
    <w:rsid w:val="00854EF3"/>
    <w:rsid w:val="008C5900"/>
    <w:rsid w:val="00913ED7"/>
    <w:rsid w:val="0091539E"/>
    <w:rsid w:val="009562ED"/>
    <w:rsid w:val="009B617B"/>
    <w:rsid w:val="009E5EC6"/>
    <w:rsid w:val="00A56656"/>
    <w:rsid w:val="00A97F13"/>
    <w:rsid w:val="00AF776B"/>
    <w:rsid w:val="00B121A3"/>
    <w:rsid w:val="00B16120"/>
    <w:rsid w:val="00B202BB"/>
    <w:rsid w:val="00B83DCD"/>
    <w:rsid w:val="00B87AEA"/>
    <w:rsid w:val="00B914AE"/>
    <w:rsid w:val="00BB57B6"/>
    <w:rsid w:val="00BB7236"/>
    <w:rsid w:val="00BC70E1"/>
    <w:rsid w:val="00BE6930"/>
    <w:rsid w:val="00C2095C"/>
    <w:rsid w:val="00C35D69"/>
    <w:rsid w:val="00CA49CE"/>
    <w:rsid w:val="00CB52ED"/>
    <w:rsid w:val="00D158C2"/>
    <w:rsid w:val="00D71316"/>
    <w:rsid w:val="00D7417A"/>
    <w:rsid w:val="00DA4DEA"/>
    <w:rsid w:val="00DD13FA"/>
    <w:rsid w:val="00E05125"/>
    <w:rsid w:val="00E051CE"/>
    <w:rsid w:val="00E64072"/>
    <w:rsid w:val="00E70B9C"/>
    <w:rsid w:val="00FC6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18DD39"/>
  <w15:chartTrackingRefBased/>
  <w15:docId w15:val="{02334B03-03C3-4D54-AE94-E566BB5EB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158C2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D158C2"/>
  </w:style>
  <w:style w:type="paragraph" w:styleId="Bunntekst">
    <w:name w:val="footer"/>
    <w:basedOn w:val="Normal"/>
    <w:link w:val="BunntekstTegn"/>
    <w:uiPriority w:val="99"/>
    <w:unhideWhenUsed/>
    <w:rsid w:val="00D158C2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D158C2"/>
  </w:style>
  <w:style w:type="paragraph" w:customStyle="1" w:styleId="paragraph">
    <w:name w:val="paragraph"/>
    <w:basedOn w:val="Normal"/>
    <w:rsid w:val="008520C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nb-NO"/>
    </w:rPr>
  </w:style>
  <w:style w:type="character" w:customStyle="1" w:styleId="normaltextrun">
    <w:name w:val="normaltextrun"/>
    <w:basedOn w:val="Standardskriftforavsnitt"/>
    <w:rsid w:val="008520C0"/>
  </w:style>
  <w:style w:type="character" w:customStyle="1" w:styleId="eop">
    <w:name w:val="eop"/>
    <w:basedOn w:val="Standardskriftforavsnitt"/>
    <w:rsid w:val="008520C0"/>
  </w:style>
  <w:style w:type="character" w:customStyle="1" w:styleId="spellingerror">
    <w:name w:val="spellingerror"/>
    <w:basedOn w:val="Standardskriftforavsnitt"/>
    <w:rsid w:val="008520C0"/>
  </w:style>
  <w:style w:type="paragraph" w:styleId="Listeavsnitt">
    <w:name w:val="List Paragraph"/>
    <w:basedOn w:val="Normal"/>
    <w:uiPriority w:val="34"/>
    <w:qFormat/>
    <w:rsid w:val="00DD13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90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8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0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36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74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35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4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884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85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37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01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28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97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670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03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36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56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55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24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4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77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33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1321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257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19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017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591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0782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016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73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785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527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586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1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59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686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970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0937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417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824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20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078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38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36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528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32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82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758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19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418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893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5207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18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501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475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807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798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2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51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659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47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56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443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909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289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02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285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08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35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296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23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767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53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44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60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123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31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89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8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7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8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3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84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4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0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4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8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7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24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56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6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2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4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9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65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0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16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2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2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1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8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35819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28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038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096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152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799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3223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02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412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016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35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40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605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30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40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165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952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8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977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2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361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90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0159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3346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921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827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706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853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7365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92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297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132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5868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423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690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077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292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17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6771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88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3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67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4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71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2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5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6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59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67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YVIN\Downloads\Klepp-kommune-Brevmal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195E7BE9B1B34F93F20DF5A0D35F89" ma:contentTypeVersion="13" ma:contentTypeDescription="Opprett et nytt dokument." ma:contentTypeScope="" ma:versionID="d6283758c495854a69eda151f35a67e9">
  <xsd:schema xmlns:xsd="http://www.w3.org/2001/XMLSchema" xmlns:xs="http://www.w3.org/2001/XMLSchema" xmlns:p="http://schemas.microsoft.com/office/2006/metadata/properties" xmlns:ns3="9e9a8747-bea2-4585-b8b5-e6a95f7e48a6" xmlns:ns4="78c1c82e-3fb7-412b-84ff-63a7dda01239" targetNamespace="http://schemas.microsoft.com/office/2006/metadata/properties" ma:root="true" ma:fieldsID="de6d0714ea0a95f4118b09bf2b8221c9" ns3:_="" ns4:_="">
    <xsd:import namespace="9e9a8747-bea2-4585-b8b5-e6a95f7e48a6"/>
    <xsd:import namespace="78c1c82e-3fb7-412b-84ff-63a7dda012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9a8747-bea2-4585-b8b5-e6a95f7e48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c1c82e-3fb7-412b-84ff-63a7dda0123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12B49AC-0728-4570-92B0-4E54F03A6A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9a8747-bea2-4585-b8b5-e6a95f7e48a6"/>
    <ds:schemaRef ds:uri="78c1c82e-3fb7-412b-84ff-63a7dda012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45EB112-D634-4E47-B0FE-C89B78D8DDE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C3291C-4650-4358-AB7F-1A8CF87EB04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Klepp-kommune-Brevmal (1)</Template>
  <TotalTime>2</TotalTime>
  <Pages>1</Pages>
  <Words>256</Words>
  <Characters>1358</Characters>
  <Application>Microsoft Office Word</Application>
  <DocSecurity>0</DocSecurity>
  <Lines>11</Lines>
  <Paragraphs>3</Paragraphs>
  <ScaleCrop>false</ScaleCrop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Øyvind Nordås</dc:creator>
  <cp:keywords/>
  <dc:description/>
  <cp:lastModifiedBy>Monica Nordås</cp:lastModifiedBy>
  <cp:revision>2</cp:revision>
  <dcterms:created xsi:type="dcterms:W3CDTF">2022-12-13T12:43:00Z</dcterms:created>
  <dcterms:modified xsi:type="dcterms:W3CDTF">2022-12-13T12:43:00Z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0x010100B0195E7BE9B1B34F93F20DF5A0D35F89</vt:lpwstr>
  </property>
</Properties>
</file>